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D8" w:rsidRPr="00086CAD" w:rsidRDefault="00F671F4" w:rsidP="00F671F4">
      <w:pPr>
        <w:rPr>
          <w:b/>
        </w:rPr>
      </w:pPr>
      <w:r>
        <w:rPr>
          <w:b/>
          <w:sz w:val="28"/>
        </w:rPr>
        <w:t xml:space="preserve">     </w:t>
      </w:r>
      <w:r w:rsidR="001F14D8" w:rsidRPr="00086CAD">
        <w:rPr>
          <w:b/>
        </w:rPr>
        <w:t>SAADET ÖCALGİRAY ÖZEL EĞİTİM MESLEKİ EĞİTİM MERKEZİ (OKULU)</w:t>
      </w:r>
    </w:p>
    <w:p w:rsidR="006F5CB0" w:rsidRPr="00086CAD" w:rsidRDefault="001F14D8" w:rsidP="006F5CB0">
      <w:r w:rsidRPr="00086CAD">
        <w:rPr>
          <w:b/>
        </w:rPr>
        <w:t xml:space="preserve">                           </w:t>
      </w:r>
      <w:r>
        <w:rPr>
          <w:b/>
        </w:rPr>
        <w:t xml:space="preserve">      </w:t>
      </w:r>
      <w:r w:rsidRPr="00086CAD">
        <w:rPr>
          <w:b/>
        </w:rPr>
        <w:t xml:space="preserve">     2018-2019 EĞİTİM-ÖĞRETİM YILI</w:t>
      </w:r>
      <w:r w:rsidR="00F671F4">
        <w:rPr>
          <w:b/>
        </w:rPr>
        <w:br/>
        <w:t xml:space="preserve">                     </w:t>
      </w:r>
      <w:r>
        <w:rPr>
          <w:b/>
        </w:rPr>
        <w:t xml:space="preserve"> </w:t>
      </w:r>
      <w:r w:rsidRPr="00086CAD">
        <w:rPr>
          <w:b/>
        </w:rPr>
        <w:t xml:space="preserve">  EL SANATLARI TEKNOLOJİSİ DERSİ</w:t>
      </w:r>
      <w:r w:rsidR="00F671F4">
        <w:rPr>
          <w:b/>
        </w:rPr>
        <w:t xml:space="preserve"> 10-A SINIFI</w:t>
      </w:r>
      <w:r w:rsidRPr="00086CAD">
        <w:rPr>
          <w:b/>
        </w:rPr>
        <w:br/>
        <w:t xml:space="preserve">                          </w:t>
      </w:r>
      <w:r>
        <w:rPr>
          <w:b/>
        </w:rPr>
        <w:t xml:space="preserve">     </w:t>
      </w:r>
      <w:r w:rsidRPr="00086CAD">
        <w:rPr>
          <w:b/>
        </w:rPr>
        <w:t xml:space="preserve">  I.DÖNEM I. DEĞERLENDİRME SINAVI</w:t>
      </w:r>
      <w:r>
        <w:rPr>
          <w:b/>
          <w:sz w:val="28"/>
          <w:szCs w:val="28"/>
        </w:rPr>
        <w:br/>
      </w:r>
      <w:r w:rsidRPr="00086CAD">
        <w:rPr>
          <w:b/>
        </w:rPr>
        <w:t>ADI SOYADI:</w:t>
      </w:r>
      <w:r w:rsidRPr="00086CAD">
        <w:rPr>
          <w:b/>
        </w:rPr>
        <w:br/>
        <w:t>SINIFI:</w:t>
      </w:r>
      <w:r w:rsidRPr="00086CAD">
        <w:rPr>
          <w:b/>
        </w:rPr>
        <w:br/>
        <w:t>NUMARASI:</w:t>
      </w:r>
      <w:r w:rsidRPr="00D9738E">
        <w:rPr>
          <w:b/>
          <w:sz w:val="28"/>
          <w:szCs w:val="28"/>
        </w:rPr>
        <w:t xml:space="preserve">  </w:t>
      </w:r>
      <w:r w:rsidR="00DF55D9">
        <w:rPr>
          <w:b/>
          <w:sz w:val="28"/>
          <w:szCs w:val="28"/>
        </w:rPr>
        <w:br/>
      </w:r>
      <w:r w:rsidRPr="00D9738E">
        <w:rPr>
          <w:b/>
          <w:sz w:val="28"/>
          <w:szCs w:val="28"/>
        </w:rPr>
        <w:br/>
      </w:r>
      <w:r w:rsidRPr="00086CAD">
        <w:rPr>
          <w:b/>
        </w:rPr>
        <w:t>1</w:t>
      </w:r>
      <w:proofErr w:type="gramStart"/>
      <w:r w:rsidRPr="00086CAD">
        <w:rPr>
          <w:b/>
        </w:rPr>
        <w:t>)</w:t>
      </w:r>
      <w:proofErr w:type="gramEnd"/>
      <w:r w:rsidRPr="00086CAD">
        <w:rPr>
          <w:b/>
        </w:rPr>
        <w:t xml:space="preserve">Aşağıdakilerden hangisi </w:t>
      </w:r>
      <w:r w:rsidRPr="00DF55D9">
        <w:rPr>
          <w:b/>
          <w:u w:val="single"/>
        </w:rPr>
        <w:t>ana renklerden</w:t>
      </w:r>
      <w:r w:rsidRPr="00086CAD">
        <w:rPr>
          <w:b/>
        </w:rPr>
        <w:t xml:space="preserve"> biridir? </w:t>
      </w:r>
      <w:r w:rsidR="006C45FA">
        <w:rPr>
          <w:b/>
        </w:rPr>
        <w:t>(10</w:t>
      </w:r>
      <w:r w:rsidR="006F5CB0">
        <w:rPr>
          <w:b/>
        </w:rPr>
        <w:t xml:space="preserve"> puan)</w:t>
      </w:r>
      <w:r w:rsidR="00DF55D9">
        <w:rPr>
          <w:b/>
        </w:rPr>
        <w:br/>
      </w:r>
    </w:p>
    <w:p w:rsidR="00697886" w:rsidRPr="00697886" w:rsidRDefault="00DF55D9" w:rsidP="00697886">
      <w:pPr>
        <w:rPr>
          <w:b/>
        </w:rPr>
      </w:pPr>
      <w:r>
        <w:t>a)Gri</w:t>
      </w:r>
      <w:r w:rsidR="001F14D8" w:rsidRPr="00086CAD">
        <w:br/>
        <w:t>b)Pembe</w:t>
      </w:r>
      <w:r w:rsidR="001F14D8" w:rsidRPr="00086CAD">
        <w:br/>
        <w:t>c)Kırmızı</w:t>
      </w:r>
      <w:r w:rsidR="001F14D8" w:rsidRPr="00086CAD">
        <w:br/>
        <w:t>d)Siyah</w:t>
      </w:r>
      <w:r w:rsidR="001F14D8" w:rsidRPr="00086CAD">
        <w:rPr>
          <w:b/>
        </w:rPr>
        <w:br/>
      </w:r>
      <w:r w:rsidR="001F14D8" w:rsidRPr="00086CAD">
        <w:br/>
      </w:r>
      <w:r>
        <w:rPr>
          <w:b/>
        </w:rPr>
        <w:t>2</w:t>
      </w:r>
      <w:r w:rsidR="001F14D8" w:rsidRPr="00086CAD">
        <w:rPr>
          <w:b/>
        </w:rPr>
        <w:t>)</w:t>
      </w:r>
      <w:r w:rsidR="001F14D8" w:rsidRPr="00DF55D9">
        <w:rPr>
          <w:b/>
          <w:u w:val="single"/>
        </w:rPr>
        <w:t>T</w:t>
      </w:r>
      <w:r w:rsidR="00F671F4" w:rsidRPr="00DF55D9">
        <w:rPr>
          <w:b/>
          <w:u w:val="single"/>
        </w:rPr>
        <w:t>aş boyama</w:t>
      </w:r>
      <w:r w:rsidR="00F671F4">
        <w:rPr>
          <w:b/>
        </w:rPr>
        <w:t xml:space="preserve"> çalışması yaparken </w:t>
      </w:r>
      <w:r w:rsidR="00F671F4" w:rsidRPr="00DF55D9">
        <w:rPr>
          <w:b/>
          <w:u w:val="single"/>
        </w:rPr>
        <w:t>ilk</w:t>
      </w:r>
      <w:r w:rsidR="001F14D8" w:rsidRPr="00DF55D9">
        <w:rPr>
          <w:b/>
          <w:u w:val="single"/>
        </w:rPr>
        <w:t xml:space="preserve"> aşama</w:t>
      </w:r>
      <w:r w:rsidR="001F14D8" w:rsidRPr="00086CAD">
        <w:rPr>
          <w:b/>
        </w:rPr>
        <w:t xml:space="preserve"> hangisidir</w:t>
      </w:r>
      <w:r>
        <w:rPr>
          <w:b/>
        </w:rPr>
        <w:t>? (10</w:t>
      </w:r>
      <w:r w:rsidR="006F5CB0">
        <w:rPr>
          <w:b/>
        </w:rPr>
        <w:t xml:space="preserve"> puan)</w:t>
      </w:r>
      <w:r>
        <w:rPr>
          <w:b/>
        </w:rPr>
        <w:br/>
      </w:r>
      <w:r w:rsidR="001F14D8" w:rsidRPr="00086CAD">
        <w:br/>
        <w:t>a</w:t>
      </w:r>
      <w:proofErr w:type="gramStart"/>
      <w:r w:rsidR="001F14D8" w:rsidRPr="00086CAD">
        <w:t>)</w:t>
      </w:r>
      <w:proofErr w:type="gramEnd"/>
      <w:r w:rsidR="001F14D8" w:rsidRPr="00086CAD">
        <w:t>Kalıp çıkarma işlemi</w:t>
      </w:r>
      <w:r w:rsidR="001F14D8" w:rsidRPr="00086CAD">
        <w:br/>
        <w:t>b)Tasarım(yapacağımız ür</w:t>
      </w:r>
      <w:r w:rsidR="00F671F4">
        <w:t>üne karar verme)</w:t>
      </w:r>
      <w:r w:rsidR="00F671F4">
        <w:br/>
        <w:t>c)Dikiş</w:t>
      </w:r>
      <w:r w:rsidR="00F671F4">
        <w:br/>
        <w:t>d)Vernik</w:t>
      </w:r>
      <w:r>
        <w:br/>
      </w:r>
      <w:r w:rsidR="001F14D8" w:rsidRPr="00086CAD">
        <w:br/>
      </w:r>
      <w:r>
        <w:rPr>
          <w:b/>
        </w:rPr>
        <w:t>3</w:t>
      </w:r>
      <w:r>
        <w:rPr>
          <w:b/>
        </w:rPr>
        <w:t xml:space="preserve">)Aşağıdakilerden hangisi </w:t>
      </w:r>
      <w:r w:rsidRPr="00DF55D9">
        <w:rPr>
          <w:b/>
          <w:u w:val="single"/>
        </w:rPr>
        <w:t>keçe</w:t>
      </w:r>
      <w:r>
        <w:rPr>
          <w:b/>
        </w:rPr>
        <w:t xml:space="preserve"> çalışmasında kullanılır? (1</w:t>
      </w:r>
      <w:r>
        <w:rPr>
          <w:b/>
        </w:rPr>
        <w:t>0 puan)</w:t>
      </w:r>
      <w:r>
        <w:rPr>
          <w:b/>
        </w:rPr>
        <w:br/>
      </w:r>
      <w:r>
        <w:rPr>
          <w:b/>
          <w:noProof/>
        </w:rPr>
        <w:drawing>
          <wp:inline distT="0" distB="0" distL="0" distR="0" wp14:anchorId="2D090DFE" wp14:editId="4F6A9AF2">
            <wp:extent cx="1609725" cy="1609725"/>
            <wp:effectExtent l="0" t="0" r="9525" b="9525"/>
            <wp:docPr id="1" name="Resim 1" descr="C:\Users\Merve\AppData\Local\Microsoft\Windows\INetCache\Content.Word\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rve\AppData\Local\Microsoft\Windows\INetCache\Content.Word\1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7C70F4E" wp14:editId="3AA2F190">
            <wp:extent cx="1809750" cy="1457325"/>
            <wp:effectExtent l="0" t="0" r="0" b="9525"/>
            <wp:docPr id="2" name="Resim 2" descr="C:\Users\Merve\AppData\Local\Microsoft\Windows\INetCache\Content.Word\ticonkece20x30cm-10luyesil-5857-1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rve\AppData\Local\Microsoft\Windows\INetCache\Content.Word\ticonkece20x30cm-10luyesil-5857-15-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819ED11" wp14:editId="35A87127">
            <wp:extent cx="2190750" cy="1924050"/>
            <wp:effectExtent l="0" t="0" r="0" b="0"/>
            <wp:docPr id="3" name="Resim 3" descr="C:\Users\Merve\AppData\Local\Microsoft\Windows\INetCache\Content.Word\NC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rve\AppData\Local\Microsoft\Windows\INetCache\Content.Word\NC-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  <w:t xml:space="preserve">                    (   )                                          (   )                                             (   )</w:t>
      </w:r>
      <w:r>
        <w:rPr>
          <w:b/>
        </w:rPr>
        <w:br/>
      </w:r>
      <w:r w:rsidR="001F14D8" w:rsidRPr="00086CAD">
        <w:br/>
      </w:r>
      <w:r>
        <w:rPr>
          <w:b/>
        </w:rPr>
        <w:t>4</w:t>
      </w:r>
      <w:proofErr w:type="gramStart"/>
      <w:r w:rsidR="001F14D8" w:rsidRPr="00086CAD">
        <w:rPr>
          <w:b/>
        </w:rPr>
        <w:t>)</w:t>
      </w:r>
      <w:proofErr w:type="gramEnd"/>
      <w:r w:rsidR="001F14D8" w:rsidRPr="00086CAD">
        <w:rPr>
          <w:b/>
        </w:rPr>
        <w:t xml:space="preserve">Aşağıdakilerden hangisi </w:t>
      </w:r>
      <w:r w:rsidR="001F14D8" w:rsidRPr="00DF55D9">
        <w:rPr>
          <w:b/>
          <w:u w:val="single"/>
        </w:rPr>
        <w:t>keçe ile ürün çalışması</w:t>
      </w:r>
      <w:r w:rsidR="001F14D8" w:rsidRPr="00086CAD">
        <w:rPr>
          <w:b/>
        </w:rPr>
        <w:t xml:space="preserve"> yaparken kullandığımız malzemelerdendir</w:t>
      </w:r>
      <w:r>
        <w:rPr>
          <w:b/>
        </w:rPr>
        <w:t>? (10</w:t>
      </w:r>
      <w:r w:rsidR="006F5CB0">
        <w:rPr>
          <w:b/>
        </w:rPr>
        <w:t xml:space="preserve"> puan)</w:t>
      </w:r>
      <w:r>
        <w:rPr>
          <w:b/>
        </w:rPr>
        <w:br/>
      </w:r>
      <w:r w:rsidR="001F14D8" w:rsidRPr="00086CAD">
        <w:br/>
        <w:t>a</w:t>
      </w:r>
      <w:proofErr w:type="gramStart"/>
      <w:r w:rsidR="001F14D8" w:rsidRPr="00086CAD">
        <w:t>)</w:t>
      </w:r>
      <w:proofErr w:type="gramEnd"/>
      <w:r w:rsidR="001F14D8" w:rsidRPr="00086CAD">
        <w:t xml:space="preserve"> Testere</w:t>
      </w:r>
      <w:r w:rsidR="001F14D8" w:rsidRPr="00086CAD">
        <w:br/>
        <w:t>b) Çekiç</w:t>
      </w:r>
      <w:r w:rsidR="001F14D8" w:rsidRPr="00086CAD">
        <w:br/>
        <w:t>c) Gönye</w:t>
      </w:r>
      <w:r w:rsidR="001F14D8" w:rsidRPr="00086CAD">
        <w:br/>
        <w:t>d) Makas</w:t>
      </w:r>
      <w:r w:rsidR="00697886">
        <w:br/>
      </w:r>
      <w:r w:rsidR="001F14D8">
        <w:br/>
      </w:r>
      <w:r>
        <w:rPr>
          <w:b/>
        </w:rPr>
        <w:t>5</w:t>
      </w:r>
      <w:r w:rsidR="00697886" w:rsidRPr="00697886">
        <w:rPr>
          <w:b/>
        </w:rPr>
        <w:t>)Keçe</w:t>
      </w:r>
      <w:r w:rsidR="00697886">
        <w:rPr>
          <w:b/>
        </w:rPr>
        <w:t>yle</w:t>
      </w:r>
      <w:r w:rsidR="00697886" w:rsidRPr="00697886">
        <w:rPr>
          <w:b/>
        </w:rPr>
        <w:t xml:space="preserve"> ürün yapma ile ilgili olarak aşağıdakilerden hangisi </w:t>
      </w:r>
      <w:r w:rsidR="00697886" w:rsidRPr="00DF55D9">
        <w:rPr>
          <w:b/>
          <w:u w:val="single"/>
        </w:rPr>
        <w:t>yanlıştır</w:t>
      </w:r>
      <w:r w:rsidR="00697886" w:rsidRPr="00697886">
        <w:rPr>
          <w:b/>
        </w:rPr>
        <w:t xml:space="preserve">? </w:t>
      </w:r>
      <w:r>
        <w:rPr>
          <w:b/>
        </w:rPr>
        <w:t>(10</w:t>
      </w:r>
      <w:r w:rsidR="006F5CB0">
        <w:rPr>
          <w:b/>
        </w:rPr>
        <w:t xml:space="preserve"> puan)</w:t>
      </w:r>
      <w:r>
        <w:rPr>
          <w:b/>
        </w:rPr>
        <w:br/>
      </w:r>
    </w:p>
    <w:p w:rsidR="00697886" w:rsidRPr="00697886" w:rsidRDefault="00697886" w:rsidP="00697886">
      <w:r>
        <w:t>a)</w:t>
      </w:r>
      <w:r w:rsidRPr="00697886">
        <w:t>Yapılacak ürün tasarlanır.</w:t>
      </w:r>
    </w:p>
    <w:p w:rsidR="00697886" w:rsidRPr="00697886" w:rsidRDefault="00697886" w:rsidP="00697886">
      <w:r w:rsidRPr="00697886">
        <w:t>b)Kalıp çıkarma işlemi yapılır.</w:t>
      </w:r>
    </w:p>
    <w:p w:rsidR="00697886" w:rsidRPr="00697886" w:rsidRDefault="00697886" w:rsidP="00697886">
      <w:r w:rsidRPr="00697886">
        <w:t>c)Dikiş işlemi gerçekleştirilir.</w:t>
      </w:r>
    </w:p>
    <w:p w:rsidR="00697886" w:rsidRPr="00697886" w:rsidRDefault="00697886" w:rsidP="00697886">
      <w:pPr>
        <w:rPr>
          <w:b/>
        </w:rPr>
      </w:pPr>
      <w:r w:rsidRPr="00697886">
        <w:t>d)Boyama işlemi gerçekleştirilir.</w:t>
      </w:r>
      <w:r>
        <w:rPr>
          <w:b/>
        </w:rPr>
        <w:br/>
      </w:r>
      <w:r w:rsidR="00DF55D9">
        <w:rPr>
          <w:b/>
        </w:rPr>
        <w:br/>
      </w:r>
      <w:r w:rsidR="00DF55D9">
        <w:rPr>
          <w:b/>
        </w:rPr>
        <w:lastRenderedPageBreak/>
        <w:br/>
        <w:t>6</w:t>
      </w:r>
      <w:r w:rsidR="00DF55D9">
        <w:rPr>
          <w:b/>
        </w:rPr>
        <w:t>) Aşağıdakilerden hangisi k</w:t>
      </w:r>
      <w:r w:rsidR="00DF55D9">
        <w:rPr>
          <w:b/>
        </w:rPr>
        <w:t xml:space="preserve">eçe çalışmasında </w:t>
      </w:r>
      <w:r w:rsidR="00DF55D9" w:rsidRPr="00DF55D9">
        <w:rPr>
          <w:b/>
          <w:u w:val="single"/>
        </w:rPr>
        <w:t>kullanılmaz</w:t>
      </w:r>
      <w:r w:rsidR="00DF55D9">
        <w:rPr>
          <w:b/>
        </w:rPr>
        <w:t>? (1</w:t>
      </w:r>
      <w:r w:rsidR="00DF55D9">
        <w:rPr>
          <w:b/>
        </w:rPr>
        <w:t>0 puan)</w:t>
      </w:r>
      <w:r w:rsidR="00DF55D9">
        <w:rPr>
          <w:b/>
        </w:rPr>
        <w:br/>
      </w:r>
      <w:r w:rsidR="00DF55D9">
        <w:rPr>
          <w:b/>
          <w:noProof/>
        </w:rPr>
        <w:drawing>
          <wp:inline distT="0" distB="0" distL="0" distR="0" wp14:anchorId="0B8FD311" wp14:editId="27A0DDF6">
            <wp:extent cx="1790700" cy="1790700"/>
            <wp:effectExtent l="0" t="0" r="0" b="0"/>
            <wp:docPr id="4" name="Resim 4" descr="C:\Users\Merve\AppData\Local\Microsoft\Windows\INetCache\Content.Word\905461268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rve\AppData\Local\Microsoft\Windows\INetCache\Content.Word\9054612684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5D9">
        <w:rPr>
          <w:b/>
          <w:noProof/>
        </w:rPr>
        <w:drawing>
          <wp:inline distT="0" distB="0" distL="0" distR="0" wp14:anchorId="616FF557" wp14:editId="1F23F5AE">
            <wp:extent cx="1885950" cy="1885950"/>
            <wp:effectExtent l="0" t="0" r="0" b="0"/>
            <wp:docPr id="5" name="Resim 5" descr="C:\Users\Merve\AppData\Local\Microsoft\Windows\INetCache\Content.Word\kece-3mm-01-1--470x4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rve\AppData\Local\Microsoft\Windows\INetCache\Content.Word\kece-3mm-01-1--470x47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5D9">
        <w:rPr>
          <w:b/>
          <w:noProof/>
        </w:rPr>
        <w:drawing>
          <wp:inline distT="0" distB="0" distL="0" distR="0" wp14:anchorId="4194DD57" wp14:editId="06FC373D">
            <wp:extent cx="1800225" cy="1800225"/>
            <wp:effectExtent l="0" t="0" r="9525" b="9525"/>
            <wp:docPr id="6" name="Resim 6" descr="C:\Users\Merve\AppData\Local\Microsoft\Windows\INetCache\Content.Word\988569616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rve\AppData\Local\Microsoft\Windows\INetCache\Content.Word\98856961638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5D9">
        <w:rPr>
          <w:b/>
        </w:rPr>
        <w:br/>
        <w:t xml:space="preserve">                           (   )                                      (   )                                      (   )</w:t>
      </w:r>
      <w:r w:rsidR="00DF55D9">
        <w:rPr>
          <w:b/>
        </w:rPr>
        <w:br/>
      </w:r>
      <w:r w:rsidR="00DF55D9">
        <w:rPr>
          <w:b/>
        </w:rPr>
        <w:br/>
      </w:r>
      <w:r w:rsidR="00F671F4">
        <w:rPr>
          <w:b/>
        </w:rPr>
        <w:br/>
      </w:r>
      <w:r w:rsidR="00DF55D9">
        <w:rPr>
          <w:b/>
        </w:rPr>
        <w:t>7</w:t>
      </w:r>
      <w:proofErr w:type="gramStart"/>
      <w:r w:rsidRPr="00697886">
        <w:rPr>
          <w:b/>
        </w:rPr>
        <w:t>)</w:t>
      </w:r>
      <w:proofErr w:type="gramEnd"/>
      <w:r w:rsidRPr="00DF55D9">
        <w:rPr>
          <w:b/>
          <w:u w:val="single"/>
        </w:rPr>
        <w:t>Keçeden</w:t>
      </w:r>
      <w:r w:rsidRPr="00697886">
        <w:rPr>
          <w:b/>
        </w:rPr>
        <w:t xml:space="preserve"> ürün yapmada </w:t>
      </w:r>
      <w:r w:rsidRPr="00DF55D9">
        <w:rPr>
          <w:b/>
          <w:u w:val="single"/>
        </w:rPr>
        <w:t>ilk aşama</w:t>
      </w:r>
      <w:r w:rsidRPr="00697886">
        <w:rPr>
          <w:b/>
        </w:rPr>
        <w:t xml:space="preserve"> hangisidir?</w:t>
      </w:r>
      <w:r w:rsidR="00DF55D9">
        <w:rPr>
          <w:b/>
        </w:rPr>
        <w:t xml:space="preserve"> (10</w:t>
      </w:r>
      <w:r w:rsidR="006F5CB0">
        <w:rPr>
          <w:b/>
        </w:rPr>
        <w:t xml:space="preserve"> puan)</w:t>
      </w:r>
    </w:p>
    <w:p w:rsidR="00697886" w:rsidRPr="00697886" w:rsidRDefault="00697886" w:rsidP="00697886">
      <w:r w:rsidRPr="00697886">
        <w:t>a)Kalıp çıkarma işlemi</w:t>
      </w:r>
    </w:p>
    <w:p w:rsidR="00697886" w:rsidRPr="00697886" w:rsidRDefault="00697886" w:rsidP="00697886">
      <w:r w:rsidRPr="00697886">
        <w:t>b)Tasarım(yapacağımız ürüne karar verme)</w:t>
      </w:r>
    </w:p>
    <w:p w:rsidR="00697886" w:rsidRPr="00697886" w:rsidRDefault="00697886" w:rsidP="00697886">
      <w:r w:rsidRPr="00697886">
        <w:t>c)Dikiş</w:t>
      </w:r>
    </w:p>
    <w:p w:rsidR="00697886" w:rsidRPr="00697886" w:rsidRDefault="00697886" w:rsidP="00697886">
      <w:r w:rsidRPr="00697886">
        <w:t>d)Sökme</w:t>
      </w:r>
    </w:p>
    <w:p w:rsidR="00697886" w:rsidRDefault="00F671F4" w:rsidP="006F5CB0">
      <w:r>
        <w:rPr>
          <w:b/>
        </w:rPr>
        <w:br/>
      </w:r>
      <w:r w:rsidR="00DF55D9">
        <w:rPr>
          <w:b/>
        </w:rPr>
        <w:t>8</w:t>
      </w:r>
      <w:r w:rsidR="001F14D8" w:rsidRPr="00086CAD">
        <w:rPr>
          <w:b/>
        </w:rPr>
        <w:t>) Aşağıdaki atölye ku</w:t>
      </w:r>
      <w:r>
        <w:rPr>
          <w:b/>
        </w:rPr>
        <w:t xml:space="preserve">rallarından hangisi </w:t>
      </w:r>
      <w:r w:rsidRPr="00DF55D9">
        <w:rPr>
          <w:b/>
          <w:u w:val="single"/>
        </w:rPr>
        <w:t>yanlıştır</w:t>
      </w:r>
      <w:r>
        <w:rPr>
          <w:b/>
        </w:rPr>
        <w:t>?</w:t>
      </w:r>
      <w:r w:rsidR="00DF55D9">
        <w:rPr>
          <w:b/>
        </w:rPr>
        <w:t xml:space="preserve"> (10</w:t>
      </w:r>
      <w:r w:rsidR="006F5CB0">
        <w:rPr>
          <w:b/>
        </w:rPr>
        <w:t xml:space="preserve"> puan)</w:t>
      </w:r>
      <w:r w:rsidR="001F14D8" w:rsidRPr="00086CAD">
        <w:br/>
        <w:t>a</w:t>
      </w:r>
      <w:proofErr w:type="gramStart"/>
      <w:r w:rsidR="001F14D8" w:rsidRPr="00086CAD">
        <w:t>)</w:t>
      </w:r>
      <w:proofErr w:type="gramEnd"/>
      <w:r w:rsidR="001F14D8" w:rsidRPr="00086CAD">
        <w:t>Ders saatinde atölyede olunur.</w:t>
      </w:r>
      <w:r w:rsidR="001F14D8" w:rsidRPr="00086CAD">
        <w:br/>
        <w:t>b)Atölye önlüğü giyilir.</w:t>
      </w:r>
      <w:r w:rsidR="001F14D8" w:rsidRPr="00086CAD">
        <w:br/>
        <w:t>c) Kullanılan malzeme yerine bırakılmaz.</w:t>
      </w:r>
      <w:r w:rsidR="001F14D8" w:rsidRPr="00086CAD">
        <w:br/>
        <w:t>d)Hepsi</w:t>
      </w:r>
      <w:r w:rsidR="00DF55D9">
        <w:br/>
      </w:r>
      <w:r w:rsidR="00697886">
        <w:br/>
      </w:r>
      <w:r w:rsidR="00DF55D9">
        <w:rPr>
          <w:b/>
        </w:rPr>
        <w:t>9</w:t>
      </w:r>
      <w:r w:rsidR="00697886" w:rsidRPr="00697886">
        <w:rPr>
          <w:b/>
        </w:rPr>
        <w:t xml:space="preserve">)Aşağıdakilerden hangileri </w:t>
      </w:r>
      <w:bookmarkStart w:id="0" w:name="_GoBack"/>
      <w:r w:rsidR="00697886" w:rsidRPr="00DF55D9">
        <w:rPr>
          <w:b/>
          <w:u w:val="single"/>
        </w:rPr>
        <w:t>taş boyama</w:t>
      </w:r>
      <w:r w:rsidR="00697886" w:rsidRPr="00697886">
        <w:rPr>
          <w:b/>
        </w:rPr>
        <w:t xml:space="preserve"> </w:t>
      </w:r>
      <w:bookmarkEnd w:id="0"/>
      <w:r w:rsidR="00697886" w:rsidRPr="00697886">
        <w:rPr>
          <w:b/>
        </w:rPr>
        <w:t>çalışmasında kullanılır?</w:t>
      </w:r>
      <w:r w:rsidR="006F5CB0">
        <w:rPr>
          <w:b/>
        </w:rPr>
        <w:t xml:space="preserve"> (10 puan)</w:t>
      </w:r>
      <w:r w:rsidR="00DF55D9">
        <w:rPr>
          <w:b/>
        </w:rPr>
        <w:br/>
      </w:r>
    </w:p>
    <w:p w:rsidR="00697886" w:rsidRDefault="00697886" w:rsidP="00697886">
      <w:r>
        <w:t>- Sulu boya</w:t>
      </w:r>
      <w:r w:rsidR="006F5CB0">
        <w:t xml:space="preserve">                                                 -Akrilik boya</w:t>
      </w:r>
    </w:p>
    <w:p w:rsidR="00697886" w:rsidRDefault="00697886" w:rsidP="00697886">
      <w:r>
        <w:t>-Fırça</w:t>
      </w:r>
      <w:r w:rsidR="006F5CB0">
        <w:t xml:space="preserve">                                                          -Palet</w:t>
      </w:r>
    </w:p>
    <w:p w:rsidR="00697886" w:rsidRDefault="00697886" w:rsidP="00697886">
      <w:r>
        <w:t>-Kalem</w:t>
      </w:r>
      <w:r w:rsidR="006F5CB0">
        <w:t xml:space="preserve">                                                        -Tebeşir</w:t>
      </w:r>
    </w:p>
    <w:p w:rsidR="00DF55D9" w:rsidRDefault="00697886" w:rsidP="00697886">
      <w:pPr>
        <w:rPr>
          <w:sz w:val="28"/>
          <w:szCs w:val="28"/>
        </w:rPr>
      </w:pPr>
      <w:r>
        <w:t>-İğne</w:t>
      </w:r>
      <w:r w:rsidR="006F5CB0">
        <w:t xml:space="preserve">                                                           -İplik</w:t>
      </w:r>
      <w:r w:rsidR="006F5CB0">
        <w:br/>
      </w:r>
      <w:r>
        <w:t>- Hızlı yapıştırıcı</w:t>
      </w:r>
      <w:r w:rsidR="006F5CB0">
        <w:t xml:space="preserve">                                         -Vernik</w:t>
      </w:r>
      <w:r w:rsidR="001F14D8">
        <w:br/>
      </w:r>
      <w:r w:rsidR="001F14D8" w:rsidRPr="00086CAD">
        <w:br/>
      </w:r>
      <w:r>
        <w:rPr>
          <w:b/>
        </w:rPr>
        <w:br/>
      </w:r>
      <w:r w:rsidR="00DF55D9">
        <w:rPr>
          <w:b/>
        </w:rPr>
        <w:br/>
        <w:t>10</w:t>
      </w:r>
      <w:proofErr w:type="gramStart"/>
      <w:r w:rsidR="001F14D8" w:rsidRPr="00086CAD">
        <w:rPr>
          <w:b/>
        </w:rPr>
        <w:t>)</w:t>
      </w:r>
      <w:proofErr w:type="gramEnd"/>
      <w:r w:rsidR="001F14D8" w:rsidRPr="00086CAD">
        <w:rPr>
          <w:b/>
        </w:rPr>
        <w:t xml:space="preserve">Keçe ile yaptığınız ürünün resmini çiziniz. </w:t>
      </w:r>
      <w:r w:rsidR="006F5CB0">
        <w:rPr>
          <w:b/>
        </w:rPr>
        <w:t>(10 puan)</w:t>
      </w:r>
      <w:r w:rsidR="001F14D8" w:rsidRPr="00086CAD">
        <w:rPr>
          <w:b/>
        </w:rPr>
        <w:br/>
      </w:r>
      <w:r w:rsidR="001F14D8" w:rsidRPr="00086CAD">
        <w:br/>
      </w:r>
      <w:r w:rsidR="001F14D8" w:rsidRPr="00086CAD">
        <w:br/>
      </w:r>
      <w:r w:rsidR="001F14D8">
        <w:rPr>
          <w:sz w:val="28"/>
          <w:szCs w:val="28"/>
        </w:rPr>
        <w:br/>
      </w:r>
    </w:p>
    <w:p w:rsidR="001F14D8" w:rsidRPr="006F5CB0" w:rsidRDefault="001F14D8" w:rsidP="00697886">
      <w:r>
        <w:rPr>
          <w:sz w:val="28"/>
          <w:szCs w:val="28"/>
        </w:rPr>
        <w:br/>
        <w:t xml:space="preserve">                                                                 </w:t>
      </w:r>
      <w:r w:rsidR="00DF55D9">
        <w:rPr>
          <w:sz w:val="28"/>
          <w:szCs w:val="28"/>
        </w:rPr>
        <w:t xml:space="preserve">                           </w:t>
      </w:r>
      <w:r w:rsidR="00DF55D9">
        <w:rPr>
          <w:sz w:val="28"/>
          <w:szCs w:val="28"/>
        </w:rPr>
        <w:br/>
      </w:r>
      <w:r>
        <w:rPr>
          <w:sz w:val="28"/>
          <w:szCs w:val="28"/>
        </w:rPr>
        <w:br/>
        <w:t xml:space="preserve">                                                                                             </w:t>
      </w:r>
      <w:r w:rsidRPr="00086CAD">
        <w:rPr>
          <w:b/>
          <w:sz w:val="28"/>
          <w:szCs w:val="28"/>
        </w:rPr>
        <w:t>BAŞARILAR.</w:t>
      </w:r>
      <w:r>
        <w:rPr>
          <w:sz w:val="28"/>
          <w:szCs w:val="28"/>
        </w:rPr>
        <w:br/>
        <w:t xml:space="preserve">                                                                                                </w:t>
      </w:r>
      <w:r w:rsidRPr="00086CAD">
        <w:rPr>
          <w:sz w:val="22"/>
          <w:szCs w:val="22"/>
        </w:rPr>
        <w:t>Merve Makul</w:t>
      </w:r>
      <w:r w:rsidRPr="00086CAD">
        <w:rPr>
          <w:sz w:val="22"/>
          <w:szCs w:val="22"/>
        </w:rPr>
        <w:br/>
        <w:t xml:space="preserve">                                                                     </w:t>
      </w:r>
      <w:r>
        <w:t xml:space="preserve">                                   </w:t>
      </w:r>
      <w:r w:rsidRPr="00086CAD">
        <w:rPr>
          <w:sz w:val="22"/>
          <w:szCs w:val="22"/>
        </w:rPr>
        <w:t xml:space="preserve">    El Sanatları Teknolojisi Öğretmeni</w:t>
      </w:r>
    </w:p>
    <w:p w:rsidR="00620F0F" w:rsidRDefault="00620F0F" w:rsidP="00662647">
      <w:pPr>
        <w:rPr>
          <w:b/>
          <w:sz w:val="28"/>
        </w:rPr>
      </w:pPr>
    </w:p>
    <w:sectPr w:rsidR="00620F0F" w:rsidSect="001A0C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361" w:right="1304" w:bottom="1361" w:left="1361" w:header="709" w:footer="709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30A" w:rsidRDefault="00D8130A">
      <w:r>
        <w:separator/>
      </w:r>
    </w:p>
  </w:endnote>
  <w:endnote w:type="continuationSeparator" w:id="0">
    <w:p w:rsidR="00D8130A" w:rsidRDefault="00D8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18" w:rsidRPr="000D1418" w:rsidRDefault="000D1418" w:rsidP="001F14D8">
    <w:pPr>
      <w:pStyle w:val="Altbilgi"/>
      <w:jc w:val="center"/>
      <w:rPr>
        <w:sz w:val="20"/>
      </w:rPr>
    </w:pPr>
    <w:r>
      <w:rPr>
        <w:sz w:val="20"/>
      </w:rPr>
      <w:tab/>
      <w:t xml:space="preserve">                                               </w:t>
    </w:r>
    <w:r w:rsidR="00BF24C0">
      <w:rPr>
        <w:sz w:val="20"/>
      </w:rPr>
      <w:t xml:space="preserve">                           </w:t>
    </w:r>
    <w:r>
      <w:rPr>
        <w:sz w:val="20"/>
      </w:rPr>
      <w:t xml:space="preserve">                                </w:t>
    </w:r>
    <w:r w:rsidR="00BF24C0">
      <w:rPr>
        <w:sz w:val="20"/>
      </w:rPr>
      <w:t xml:space="preserve">   </w:t>
    </w:r>
    <w:r>
      <w:rPr>
        <w:sz w:val="20"/>
      </w:rPr>
      <w:t xml:space="preserve">  </w:t>
    </w:r>
  </w:p>
  <w:p w:rsidR="000D1418" w:rsidRDefault="000D141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30A" w:rsidRDefault="00D8130A">
      <w:r>
        <w:separator/>
      </w:r>
    </w:p>
  </w:footnote>
  <w:footnote w:type="continuationSeparator" w:id="0">
    <w:p w:rsidR="00D8130A" w:rsidRDefault="00D81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D8130A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5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stbilgi"/>
    </w:pPr>
  </w:p>
  <w:p w:rsidR="004F1FDD" w:rsidRDefault="00D8130A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6" o:spid="_x0000_s2051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D8130A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4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34B"/>
    <w:multiLevelType w:val="hybridMultilevel"/>
    <w:tmpl w:val="9B68784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3B5E"/>
    <w:multiLevelType w:val="hybridMultilevel"/>
    <w:tmpl w:val="BBDED9E0"/>
    <w:lvl w:ilvl="0" w:tplc="0EC6088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636A4"/>
    <w:multiLevelType w:val="hybridMultilevel"/>
    <w:tmpl w:val="E2F20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0F0E"/>
    <w:multiLevelType w:val="hybridMultilevel"/>
    <w:tmpl w:val="5E1480AA"/>
    <w:lvl w:ilvl="0" w:tplc="46C6A71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05133"/>
    <w:multiLevelType w:val="hybridMultilevel"/>
    <w:tmpl w:val="D952B6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A2DF3"/>
    <w:multiLevelType w:val="hybridMultilevel"/>
    <w:tmpl w:val="8AE86B76"/>
    <w:lvl w:ilvl="0" w:tplc="B158FA9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8E7013"/>
    <w:multiLevelType w:val="hybridMultilevel"/>
    <w:tmpl w:val="BAE4663C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D2038E"/>
    <w:multiLevelType w:val="hybridMultilevel"/>
    <w:tmpl w:val="FD987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AAD"/>
    <w:rsid w:val="00075E39"/>
    <w:rsid w:val="00083356"/>
    <w:rsid w:val="0008701B"/>
    <w:rsid w:val="000D1418"/>
    <w:rsid w:val="000E2C36"/>
    <w:rsid w:val="00102BF9"/>
    <w:rsid w:val="0011095E"/>
    <w:rsid w:val="00142692"/>
    <w:rsid w:val="0017163B"/>
    <w:rsid w:val="001A0C61"/>
    <w:rsid w:val="001A0CB3"/>
    <w:rsid w:val="001F14D8"/>
    <w:rsid w:val="00216C13"/>
    <w:rsid w:val="00220F3E"/>
    <w:rsid w:val="002C65FD"/>
    <w:rsid w:val="002D6D62"/>
    <w:rsid w:val="002E13B4"/>
    <w:rsid w:val="002E7BAE"/>
    <w:rsid w:val="003200C8"/>
    <w:rsid w:val="0032148D"/>
    <w:rsid w:val="003A5A42"/>
    <w:rsid w:val="003B50BE"/>
    <w:rsid w:val="003C3C5C"/>
    <w:rsid w:val="003E01E5"/>
    <w:rsid w:val="00422695"/>
    <w:rsid w:val="00426794"/>
    <w:rsid w:val="004A69C2"/>
    <w:rsid w:val="004D0D94"/>
    <w:rsid w:val="004F1FDD"/>
    <w:rsid w:val="004F670A"/>
    <w:rsid w:val="00500F27"/>
    <w:rsid w:val="00503592"/>
    <w:rsid w:val="00520034"/>
    <w:rsid w:val="005343D4"/>
    <w:rsid w:val="005771EE"/>
    <w:rsid w:val="00584F5C"/>
    <w:rsid w:val="00591B0D"/>
    <w:rsid w:val="005A34A5"/>
    <w:rsid w:val="005A497C"/>
    <w:rsid w:val="005D59BC"/>
    <w:rsid w:val="00620F0F"/>
    <w:rsid w:val="00662647"/>
    <w:rsid w:val="00666E02"/>
    <w:rsid w:val="00697886"/>
    <w:rsid w:val="006A4739"/>
    <w:rsid w:val="006A5332"/>
    <w:rsid w:val="006B40A6"/>
    <w:rsid w:val="006B78C3"/>
    <w:rsid w:val="006C45FA"/>
    <w:rsid w:val="006D3B09"/>
    <w:rsid w:val="006D7422"/>
    <w:rsid w:val="006E6641"/>
    <w:rsid w:val="006F5CB0"/>
    <w:rsid w:val="0074522B"/>
    <w:rsid w:val="00747AAD"/>
    <w:rsid w:val="00771D42"/>
    <w:rsid w:val="007B3228"/>
    <w:rsid w:val="008050A0"/>
    <w:rsid w:val="00805E5D"/>
    <w:rsid w:val="0081429C"/>
    <w:rsid w:val="0082259A"/>
    <w:rsid w:val="00870F5D"/>
    <w:rsid w:val="00874441"/>
    <w:rsid w:val="00875FA5"/>
    <w:rsid w:val="008909EE"/>
    <w:rsid w:val="008F540D"/>
    <w:rsid w:val="00932588"/>
    <w:rsid w:val="00983A0D"/>
    <w:rsid w:val="00A05DBB"/>
    <w:rsid w:val="00A06202"/>
    <w:rsid w:val="00AB5B96"/>
    <w:rsid w:val="00AC7C4C"/>
    <w:rsid w:val="00AF7F58"/>
    <w:rsid w:val="00B16799"/>
    <w:rsid w:val="00B274D8"/>
    <w:rsid w:val="00B9619F"/>
    <w:rsid w:val="00BA3D1B"/>
    <w:rsid w:val="00BC13E4"/>
    <w:rsid w:val="00BE2C0C"/>
    <w:rsid w:val="00BF24C0"/>
    <w:rsid w:val="00C10C9B"/>
    <w:rsid w:val="00C210C3"/>
    <w:rsid w:val="00C2550A"/>
    <w:rsid w:val="00C4277C"/>
    <w:rsid w:val="00C524FA"/>
    <w:rsid w:val="00C57772"/>
    <w:rsid w:val="00CE00EC"/>
    <w:rsid w:val="00D032FE"/>
    <w:rsid w:val="00D051BC"/>
    <w:rsid w:val="00D05DF1"/>
    <w:rsid w:val="00D66D0C"/>
    <w:rsid w:val="00D8130A"/>
    <w:rsid w:val="00DF55D9"/>
    <w:rsid w:val="00E145E7"/>
    <w:rsid w:val="00E47C71"/>
    <w:rsid w:val="00E65446"/>
    <w:rsid w:val="00E80E7A"/>
    <w:rsid w:val="00E856EC"/>
    <w:rsid w:val="00EA5667"/>
    <w:rsid w:val="00EB7E43"/>
    <w:rsid w:val="00EC5214"/>
    <w:rsid w:val="00F024AB"/>
    <w:rsid w:val="00F12B5D"/>
    <w:rsid w:val="00F411E7"/>
    <w:rsid w:val="00F671F4"/>
    <w:rsid w:val="00FB69AF"/>
    <w:rsid w:val="00FB75A0"/>
    <w:rsid w:val="00FB7A9E"/>
    <w:rsid w:val="00FD0B4A"/>
    <w:rsid w:val="00FE6EB2"/>
    <w:rsid w:val="00FE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3E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CE00E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CE00EC"/>
    <w:rPr>
      <w:sz w:val="24"/>
      <w:szCs w:val="24"/>
    </w:rPr>
  </w:style>
  <w:style w:type="paragraph" w:styleId="Altbilgi">
    <w:name w:val="footer"/>
    <w:basedOn w:val="Normal"/>
    <w:link w:val="AltbilgiChar"/>
    <w:rsid w:val="00CE00E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CE00EC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0B4A"/>
    <w:pPr>
      <w:ind w:left="708"/>
    </w:pPr>
  </w:style>
  <w:style w:type="paragraph" w:styleId="BalonMetni">
    <w:name w:val="Balloon Text"/>
    <w:basedOn w:val="Normal"/>
    <w:link w:val="BalonMetniChar"/>
    <w:semiHidden/>
    <w:unhideWhenUsed/>
    <w:rsid w:val="00DF55D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DF5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PER\Desktop\Mobilya%20mod&#252;l\mobilya%20s&#305;nav%201d-1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mobilya sınav 1d-1s.dot</Template>
  <TotalTime>0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2017-12-10T13:03:00Z</dcterms:created>
  <dcterms:modified xsi:type="dcterms:W3CDTF">2018-11-04T19:28:00Z</dcterms:modified>
</cp:coreProperties>
</file>