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D8" w:rsidRPr="00086CAD" w:rsidRDefault="00F671F4" w:rsidP="00F671F4">
      <w:pPr>
        <w:rPr>
          <w:b/>
        </w:rPr>
      </w:pPr>
      <w:r>
        <w:rPr>
          <w:b/>
          <w:sz w:val="28"/>
        </w:rPr>
        <w:t xml:space="preserve">     </w:t>
      </w:r>
      <w:r w:rsidR="001F14D8" w:rsidRPr="00086CAD">
        <w:rPr>
          <w:b/>
        </w:rPr>
        <w:t>SAADET ÖCALGİRAY ÖZEL EĞİTİM MESLEKİ EĞİTİM MERKEZİ (OKULU)</w:t>
      </w:r>
    </w:p>
    <w:p w:rsidR="006F5CB0" w:rsidRPr="00086CAD" w:rsidRDefault="001F14D8" w:rsidP="006F5CB0">
      <w:r w:rsidRPr="00086CAD">
        <w:rPr>
          <w:b/>
        </w:rPr>
        <w:t xml:space="preserve">                           </w:t>
      </w:r>
      <w:r>
        <w:rPr>
          <w:b/>
        </w:rPr>
        <w:t xml:space="preserve">      </w:t>
      </w:r>
      <w:r w:rsidRPr="00086CAD">
        <w:rPr>
          <w:b/>
        </w:rPr>
        <w:t xml:space="preserve">     2018-2019 EĞİTİM-ÖĞRETİM YILI</w:t>
      </w:r>
      <w:r w:rsidR="00F671F4">
        <w:rPr>
          <w:b/>
        </w:rPr>
        <w:br/>
        <w:t xml:space="preserve">                     </w:t>
      </w:r>
      <w:r>
        <w:rPr>
          <w:b/>
        </w:rPr>
        <w:t xml:space="preserve"> </w:t>
      </w:r>
      <w:r w:rsidRPr="00086CAD">
        <w:rPr>
          <w:b/>
        </w:rPr>
        <w:t xml:space="preserve">  EL SANATLARI TEKNOLOJİSİ DERSİ</w:t>
      </w:r>
      <w:r w:rsidR="00F671F4">
        <w:rPr>
          <w:b/>
        </w:rPr>
        <w:t xml:space="preserve"> 10-A SINIFI</w:t>
      </w:r>
      <w:r w:rsidRPr="00086CAD">
        <w:rPr>
          <w:b/>
        </w:rPr>
        <w:br/>
        <w:t xml:space="preserve">                          </w:t>
      </w:r>
      <w:r>
        <w:rPr>
          <w:b/>
        </w:rPr>
        <w:t xml:space="preserve">     </w:t>
      </w:r>
      <w:r w:rsidRPr="00086CAD">
        <w:rPr>
          <w:b/>
        </w:rPr>
        <w:t xml:space="preserve">  I.DÖNEM I. DEĞERLENDİRME SINAVI</w:t>
      </w:r>
      <w:r>
        <w:rPr>
          <w:b/>
          <w:sz w:val="28"/>
          <w:szCs w:val="28"/>
        </w:rPr>
        <w:br/>
      </w:r>
      <w:r w:rsidRPr="00086CAD">
        <w:rPr>
          <w:b/>
        </w:rPr>
        <w:t>ADI SOYADI:</w:t>
      </w:r>
      <w:r w:rsidRPr="00086CAD">
        <w:rPr>
          <w:b/>
        </w:rPr>
        <w:br/>
        <w:t>SINIFI:</w:t>
      </w:r>
      <w:r w:rsidRPr="00086CAD">
        <w:rPr>
          <w:b/>
        </w:rPr>
        <w:br/>
        <w:t>NUMARASI:</w:t>
      </w:r>
      <w:r w:rsidRPr="00D9738E">
        <w:rPr>
          <w:b/>
          <w:sz w:val="28"/>
          <w:szCs w:val="28"/>
        </w:rPr>
        <w:t xml:space="preserve">  </w:t>
      </w:r>
      <w:r w:rsidR="00F8082A">
        <w:rPr>
          <w:b/>
          <w:sz w:val="28"/>
          <w:szCs w:val="28"/>
        </w:rPr>
        <w:br/>
      </w:r>
      <w:r w:rsidRPr="00D9738E">
        <w:rPr>
          <w:b/>
          <w:sz w:val="28"/>
          <w:szCs w:val="28"/>
        </w:rPr>
        <w:br/>
      </w:r>
      <w:r w:rsidR="00F8082A">
        <w:rPr>
          <w:b/>
        </w:rPr>
        <w:t>1</w:t>
      </w:r>
      <w:proofErr w:type="gramStart"/>
      <w:r w:rsidR="00F8082A">
        <w:rPr>
          <w:b/>
        </w:rPr>
        <w:t>)</w:t>
      </w:r>
      <w:proofErr w:type="gramEnd"/>
      <w:r w:rsidR="00F8082A">
        <w:rPr>
          <w:b/>
        </w:rPr>
        <w:t xml:space="preserve">Aşağıdakilerden hangileri </w:t>
      </w:r>
      <w:r w:rsidR="00F8082A" w:rsidRPr="007F3F5B">
        <w:rPr>
          <w:b/>
          <w:u w:val="single"/>
        </w:rPr>
        <w:t xml:space="preserve">keçe </w:t>
      </w:r>
      <w:r w:rsidR="00F8082A">
        <w:rPr>
          <w:b/>
        </w:rPr>
        <w:t>çalışmasına örnektir?</w:t>
      </w:r>
      <w:r w:rsidRPr="00086CAD">
        <w:rPr>
          <w:b/>
        </w:rPr>
        <w:t xml:space="preserve"> </w:t>
      </w:r>
      <w:r w:rsidR="006C45FA">
        <w:rPr>
          <w:b/>
        </w:rPr>
        <w:t>(</w:t>
      </w:r>
      <w:r w:rsidR="00F8082A">
        <w:rPr>
          <w:b/>
        </w:rPr>
        <w:t>20 puan)</w:t>
      </w:r>
      <w:r w:rsidR="00F8082A">
        <w:rPr>
          <w:b/>
        </w:rPr>
        <w:br/>
      </w:r>
    </w:p>
    <w:p w:rsidR="001F14D8" w:rsidRPr="00FD6F94" w:rsidRDefault="00FD6F94" w:rsidP="00697886">
      <w:pPr>
        <w:rPr>
          <w:b/>
        </w:rPr>
      </w:pPr>
      <w:r>
        <w:rPr>
          <w:noProof/>
        </w:rPr>
        <w:drawing>
          <wp:inline distT="0" distB="0" distL="0" distR="0">
            <wp:extent cx="1552575" cy="1533525"/>
            <wp:effectExtent l="0" t="0" r="9525" b="9525"/>
            <wp:docPr id="5" name="Resim 1" descr="C:\Users\Merve\AppData\Local\Microsoft\Windows\INetCache\Content.Word\a359c7973aeba1519e5669c1a8ac2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e\AppData\Local\Microsoft\Windows\INetCache\Content.Word\a359c7973aeba1519e5669c1a8ac2a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t xml:space="preserve">  </w:t>
      </w:r>
      <w:r>
        <w:t xml:space="preserve">                        </w:t>
      </w:r>
      <w:r w:rsidR="00F8082A">
        <w:rPr>
          <w:b/>
          <w:noProof/>
        </w:rPr>
        <w:drawing>
          <wp:inline distT="0" distB="0" distL="0" distR="0" wp14:anchorId="7483F4CF" wp14:editId="0553A6C8">
            <wp:extent cx="1847850" cy="1847850"/>
            <wp:effectExtent l="0" t="0" r="0" b="0"/>
            <wp:docPr id="1" name="Resim 1" descr="C:\Users\Merve\AppData\Local\Microsoft\Windows\INetCache\Content.Word\taş-boyam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rve\AppData\Local\Microsoft\Windows\INetCache\Content.Word\taş-boyama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t xml:space="preserve"> </w:t>
      </w:r>
      <w:r>
        <w:br/>
        <w:t xml:space="preserve">                   (   )                                                             (   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333625" cy="1543050"/>
            <wp:effectExtent l="0" t="0" r="9525" b="0"/>
            <wp:docPr id="4" name="Resim 3" descr="C:\Users\Merve\AppData\Local\Microsoft\Windows\INetCache\Content.Word\5d7d5165ea00424a9ab93656f500c941_129598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e\AppData\Local\Microsoft\Windows\INetCache\Content.Word\5d7d5165ea00424a9ab93656f500c941_1295989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b/>
          <w:noProof/>
        </w:rPr>
        <w:drawing>
          <wp:inline distT="0" distB="0" distL="0" distR="0" wp14:anchorId="25F6214F" wp14:editId="6E688B72">
            <wp:extent cx="1457325" cy="1943100"/>
            <wp:effectExtent l="0" t="0" r="0" b="0"/>
            <wp:docPr id="3" name="Resim 3" descr="C:\Users\Merve\AppData\Local\Microsoft\Windows\INetCache\Content.Word\Mutlu-ev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rve\AppData\Local\Microsoft\Windows\INetCache\Content.Word\Mutlu-ev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br/>
        <w:t xml:space="preserve">               (    )                                </w:t>
      </w:r>
      <w:r>
        <w:t xml:space="preserve">                      </w:t>
      </w:r>
      <w:r w:rsidR="00F8082A">
        <w:t xml:space="preserve">          (    )                   </w:t>
      </w:r>
      <w:r>
        <w:t xml:space="preserve">                         </w:t>
      </w:r>
      <w:r w:rsidR="00F8082A">
        <w:rPr>
          <w:b/>
        </w:rPr>
        <w:t xml:space="preserve">                                          </w:t>
      </w:r>
      <w:r w:rsidR="00F671F4">
        <w:rPr>
          <w:b/>
        </w:rPr>
        <w:br/>
      </w:r>
      <w:r w:rsidR="00697886">
        <w:rPr>
          <w:b/>
        </w:rPr>
        <w:br/>
      </w:r>
      <w:r w:rsidR="00F8082A">
        <w:rPr>
          <w:b/>
        </w:rPr>
        <w:t>2</w:t>
      </w:r>
      <w:proofErr w:type="gramStart"/>
      <w:r w:rsidR="00F8082A">
        <w:rPr>
          <w:b/>
        </w:rPr>
        <w:t>)</w:t>
      </w:r>
      <w:proofErr w:type="gramEnd"/>
      <w:r w:rsidR="00F8082A">
        <w:rPr>
          <w:b/>
        </w:rPr>
        <w:t xml:space="preserve">Aşağıdakilerden hangisi </w:t>
      </w:r>
      <w:r w:rsidR="00F8082A" w:rsidRPr="007F3F5B">
        <w:rPr>
          <w:b/>
          <w:u w:val="single"/>
        </w:rPr>
        <w:t>taş boyama</w:t>
      </w:r>
      <w:r w:rsidR="00F8082A">
        <w:rPr>
          <w:b/>
        </w:rPr>
        <w:t xml:space="preserve"> çalışmasına aittir? (20 puan)</w:t>
      </w:r>
      <w:r w:rsidR="00F8082A">
        <w:rPr>
          <w:b/>
        </w:rPr>
        <w:br/>
      </w:r>
      <w:r w:rsidR="00F8082A">
        <w:rPr>
          <w:b/>
        </w:rPr>
        <w:br/>
      </w:r>
      <w:r>
        <w:rPr>
          <w:b/>
          <w:noProof/>
        </w:rPr>
        <w:drawing>
          <wp:inline distT="0" distB="0" distL="0" distR="0">
            <wp:extent cx="1200150" cy="1466850"/>
            <wp:effectExtent l="0" t="0" r="0" b="0"/>
            <wp:docPr id="27" name="Resim 27" descr="C:\Users\Merve\AppData\Local\Microsoft\Windows\INetCache\Content.Word\ataturk-orjinal-tablo-jon-turk-mustafa-akrilik-tablo-2014-50cm-x-7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rve\AppData\Local\Microsoft\Windows\INetCache\Content.Word\ataturk-orjinal-tablo-jon-turk-mustafa-akrilik-tablo-2014-50cm-x-70c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562100" cy="1647825"/>
            <wp:effectExtent l="0" t="0" r="0" b="9525"/>
            <wp:docPr id="30" name="Resim 30" descr="C:\Users\Merve\AppData\Local\Microsoft\Windows\INetCache\Content.Word\keceden-yapilanlar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rve\AppData\Local\Microsoft\Windows\INetCache\Content.Word\keceden-yapilanlar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190750" cy="1419225"/>
            <wp:effectExtent l="0" t="0" r="0" b="9525"/>
            <wp:docPr id="32" name="Resim 32" descr="C:\Users\Merve\AppData\Local\Microsoft\Windows\INetCache\Content.Word\tas-boy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rve\AppData\Local\Microsoft\Windows\INetCache\Content.Word\tas-boya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rPr>
          <w:b/>
        </w:rPr>
        <w:br/>
      </w:r>
      <w:r w:rsidR="00F8082A">
        <w:rPr>
          <w:b/>
        </w:rPr>
        <w:br/>
        <w:t xml:space="preserve">           (   )                                 (   )                                        (   )</w:t>
      </w:r>
      <w:r w:rsidR="00F8082A">
        <w:rPr>
          <w:b/>
        </w:rPr>
        <w:br/>
      </w:r>
      <w:r w:rsidR="006F5CB0">
        <w:rPr>
          <w:b/>
        </w:rPr>
        <w:br/>
      </w:r>
      <w:r w:rsidR="00F8082A">
        <w:rPr>
          <w:b/>
        </w:rPr>
        <w:lastRenderedPageBreak/>
        <w:br/>
      </w:r>
      <w:r w:rsidR="00F8082A">
        <w:rPr>
          <w:b/>
        </w:rPr>
        <w:br/>
        <w:t>3</w:t>
      </w:r>
      <w:proofErr w:type="gramStart"/>
      <w:r w:rsidR="00F8082A">
        <w:rPr>
          <w:b/>
        </w:rPr>
        <w:t>)</w:t>
      </w:r>
      <w:proofErr w:type="gramEnd"/>
      <w:r w:rsidR="00F8082A">
        <w:rPr>
          <w:b/>
        </w:rPr>
        <w:t xml:space="preserve"> Aşağıdakilerden hangisi </w:t>
      </w:r>
      <w:r w:rsidR="00F8082A" w:rsidRPr="007F3F5B">
        <w:rPr>
          <w:b/>
          <w:u w:val="single"/>
        </w:rPr>
        <w:t>keçe</w:t>
      </w:r>
      <w:r w:rsidR="00F8082A">
        <w:rPr>
          <w:b/>
        </w:rPr>
        <w:t xml:space="preserve"> çalışmasında </w:t>
      </w:r>
      <w:r w:rsidR="00F8082A" w:rsidRPr="007F3F5B">
        <w:rPr>
          <w:b/>
          <w:u w:val="single"/>
        </w:rPr>
        <w:t>kullanılmaz</w:t>
      </w:r>
      <w:r w:rsidR="00F8082A">
        <w:rPr>
          <w:b/>
        </w:rPr>
        <w:t>? (20 puan)</w:t>
      </w:r>
      <w:r w:rsidR="00F8082A">
        <w:rPr>
          <w:b/>
        </w:rPr>
        <w:br/>
      </w:r>
      <w:r>
        <w:rPr>
          <w:b/>
          <w:noProof/>
        </w:rPr>
        <w:drawing>
          <wp:inline distT="0" distB="0" distL="0" distR="0">
            <wp:extent cx="1790700" cy="1790700"/>
            <wp:effectExtent l="0" t="0" r="0" b="0"/>
            <wp:docPr id="34" name="Resim 34" descr="C:\Users\Merve\AppData\Local\Microsoft\Windows\INetCache\Content.Word\905461268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rve\AppData\Local\Microsoft\Windows\INetCache\Content.Word\9054612684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85950" cy="1885950"/>
            <wp:effectExtent l="0" t="0" r="0" b="0"/>
            <wp:docPr id="36" name="Resim 36" descr="C:\Users\Merve\AppData\Local\Microsoft\Windows\INetCache\Content.Word\kece-3mm-01-1--470x4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rve\AppData\Local\Microsoft\Windows\INetCache\Content.Word\kece-3mm-01-1--470x470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00225" cy="1800225"/>
            <wp:effectExtent l="0" t="0" r="9525" b="9525"/>
            <wp:docPr id="38" name="Resim 38" descr="C:\Users\Merve\AppData\Local\Microsoft\Windows\INetCache\Content.Word\988569616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rve\AppData\Local\Microsoft\Windows\INetCache\Content.Word\98856961638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2A">
        <w:rPr>
          <w:b/>
        </w:rPr>
        <w:br/>
        <w:t xml:space="preserve">                           (   )                                      (   )                                      (   )</w:t>
      </w:r>
      <w:r w:rsidR="00F8082A">
        <w:rPr>
          <w:b/>
        </w:rPr>
        <w:br/>
      </w:r>
      <w:r>
        <w:rPr>
          <w:b/>
        </w:rPr>
        <w:br/>
      </w:r>
      <w:r w:rsidR="00F8082A">
        <w:rPr>
          <w:b/>
        </w:rPr>
        <w:br/>
        <w:t>4</w:t>
      </w:r>
      <w:proofErr w:type="gramStart"/>
      <w:r w:rsidR="00F8082A">
        <w:rPr>
          <w:b/>
        </w:rPr>
        <w:t>)</w:t>
      </w:r>
      <w:proofErr w:type="gramEnd"/>
      <w:r>
        <w:rPr>
          <w:b/>
        </w:rPr>
        <w:t xml:space="preserve">Aşağıdakilerden hangisi </w:t>
      </w:r>
      <w:r w:rsidRPr="007F3F5B">
        <w:rPr>
          <w:b/>
          <w:u w:val="single"/>
        </w:rPr>
        <w:t>keçe</w:t>
      </w:r>
      <w:r>
        <w:rPr>
          <w:b/>
        </w:rPr>
        <w:t xml:space="preserve"> çalışmasında </w:t>
      </w:r>
      <w:r w:rsidRPr="007F3F5B">
        <w:rPr>
          <w:b/>
          <w:u w:val="single"/>
        </w:rPr>
        <w:t>kullanılır</w:t>
      </w:r>
      <w:r>
        <w:rPr>
          <w:b/>
        </w:rPr>
        <w:t>? (20 puan)</w:t>
      </w:r>
      <w:r>
        <w:rPr>
          <w:b/>
        </w:rPr>
        <w:br/>
      </w:r>
      <w:r>
        <w:rPr>
          <w:b/>
          <w:noProof/>
        </w:rPr>
        <w:drawing>
          <wp:inline distT="0" distB="0" distL="0" distR="0">
            <wp:extent cx="1609725" cy="1609725"/>
            <wp:effectExtent l="0" t="0" r="9525" b="9525"/>
            <wp:docPr id="43" name="Resim 43" descr="C:\Users\Merve\AppData\Local\Microsoft\Windows\INetCache\Content.Word\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rve\AppData\Local\Microsoft\Windows\INetCache\Content.Word\12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809750" cy="1457325"/>
            <wp:effectExtent l="0" t="0" r="0" b="9525"/>
            <wp:docPr id="46" name="Resim 46" descr="C:\Users\Merve\AppData\Local\Microsoft\Windows\INetCache\Content.Word\ticonkece20x30cm-10luyesil-5857-1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rve\AppData\Local\Microsoft\Windows\INetCache\Content.Word\ticonkece20x30cm-10luyesil-5857-15-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190750" cy="1924050"/>
            <wp:effectExtent l="0" t="0" r="0" b="0"/>
            <wp:docPr id="48" name="Resim 48" descr="C:\Users\Merve\AppData\Local\Microsoft\Windows\INetCache\Content.Word\NC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rve\AppData\Local\Microsoft\Windows\INetCache\Content.Word\NC-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  <w:t xml:space="preserve">                    (   )                                          (   )                                             (   )</w:t>
      </w:r>
      <w:r>
        <w:rPr>
          <w:b/>
        </w:rPr>
        <w:br/>
      </w:r>
      <w:r>
        <w:rPr>
          <w:b/>
        </w:rPr>
        <w:br/>
      </w:r>
      <w:r w:rsidR="00F8082A">
        <w:rPr>
          <w:b/>
        </w:rPr>
        <w:br/>
      </w:r>
      <w:r w:rsidR="00F8082A">
        <w:rPr>
          <w:b/>
        </w:rPr>
        <w:br/>
      </w:r>
      <w:r w:rsidR="006F5CB0">
        <w:rPr>
          <w:b/>
        </w:rPr>
        <w:t>5</w:t>
      </w:r>
      <w:proofErr w:type="gramStart"/>
      <w:r w:rsidR="001F14D8" w:rsidRPr="00086CAD">
        <w:rPr>
          <w:b/>
        </w:rPr>
        <w:t>)</w:t>
      </w:r>
      <w:proofErr w:type="gramEnd"/>
      <w:r>
        <w:rPr>
          <w:b/>
        </w:rPr>
        <w:t xml:space="preserve"> </w:t>
      </w:r>
      <w:r w:rsidR="001F14D8" w:rsidRPr="00086CAD">
        <w:rPr>
          <w:b/>
        </w:rPr>
        <w:t xml:space="preserve">Keçe ile yaptığınız ürünün resmini çiziniz. </w:t>
      </w:r>
      <w:r>
        <w:rPr>
          <w:b/>
        </w:rPr>
        <w:t>(2</w:t>
      </w:r>
      <w:r w:rsidR="006F5CB0">
        <w:rPr>
          <w:b/>
        </w:rPr>
        <w:t>0 puan)</w:t>
      </w:r>
      <w:r w:rsidR="001F14D8" w:rsidRPr="00086CAD">
        <w:rPr>
          <w:b/>
        </w:rPr>
        <w:br/>
      </w:r>
      <w:r w:rsidR="001F14D8" w:rsidRPr="00086CAD">
        <w:br/>
      </w:r>
      <w:bookmarkStart w:id="0" w:name="_GoBack"/>
      <w:bookmarkEnd w:id="0"/>
      <w:r w:rsidR="001F14D8" w:rsidRPr="00086CAD">
        <w:br/>
      </w:r>
      <w:r w:rsidR="001F14D8">
        <w:rPr>
          <w:sz w:val="28"/>
          <w:szCs w:val="28"/>
        </w:rPr>
        <w:br/>
      </w:r>
      <w:r w:rsidR="001F14D8">
        <w:rPr>
          <w:sz w:val="28"/>
          <w:szCs w:val="28"/>
        </w:rPr>
        <w:br/>
        <w:t xml:space="preserve">                                                                 </w:t>
      </w:r>
      <w:r w:rsidR="006F5CB0">
        <w:rPr>
          <w:sz w:val="28"/>
          <w:szCs w:val="28"/>
        </w:rPr>
        <w:t xml:space="preserve">                           </w:t>
      </w:r>
      <w:r w:rsidR="006F5CB0">
        <w:rPr>
          <w:sz w:val="28"/>
          <w:szCs w:val="28"/>
        </w:rPr>
        <w:br/>
      </w:r>
      <w:r w:rsidR="006F5CB0">
        <w:rPr>
          <w:sz w:val="28"/>
          <w:szCs w:val="28"/>
        </w:rPr>
        <w:br/>
      </w:r>
      <w:r w:rsidR="001F14D8">
        <w:rPr>
          <w:sz w:val="28"/>
          <w:szCs w:val="28"/>
        </w:rPr>
        <w:br/>
        <w:t xml:space="preserve">                                                                                             </w:t>
      </w:r>
      <w:r w:rsidR="001F14D8" w:rsidRPr="00086CAD">
        <w:rPr>
          <w:b/>
          <w:sz w:val="28"/>
          <w:szCs w:val="28"/>
        </w:rPr>
        <w:t>BAŞARILAR.</w:t>
      </w:r>
      <w:r w:rsidR="001F14D8">
        <w:rPr>
          <w:sz w:val="28"/>
          <w:szCs w:val="28"/>
        </w:rPr>
        <w:br/>
        <w:t xml:space="preserve">                                                                                                </w:t>
      </w:r>
      <w:r w:rsidR="001F14D8" w:rsidRPr="00086CAD">
        <w:rPr>
          <w:sz w:val="22"/>
          <w:szCs w:val="22"/>
        </w:rPr>
        <w:t>Merve Makul</w:t>
      </w:r>
      <w:r w:rsidR="001F14D8" w:rsidRPr="00086CAD">
        <w:rPr>
          <w:sz w:val="22"/>
          <w:szCs w:val="22"/>
        </w:rPr>
        <w:br/>
        <w:t xml:space="preserve">                                                                     </w:t>
      </w:r>
      <w:r w:rsidR="001F14D8">
        <w:t xml:space="preserve">                                   </w:t>
      </w:r>
      <w:r w:rsidR="001F14D8" w:rsidRPr="00086CAD">
        <w:rPr>
          <w:sz w:val="22"/>
          <w:szCs w:val="22"/>
        </w:rPr>
        <w:t xml:space="preserve">    El Sanatları Teknolojisi Öğretmeni</w:t>
      </w:r>
    </w:p>
    <w:p w:rsidR="00620F0F" w:rsidRDefault="00620F0F" w:rsidP="00662647">
      <w:pPr>
        <w:rPr>
          <w:b/>
          <w:sz w:val="28"/>
        </w:rPr>
      </w:pPr>
    </w:p>
    <w:sectPr w:rsidR="00620F0F" w:rsidSect="001A0CB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361" w:right="1304" w:bottom="1361" w:left="1361" w:header="709" w:footer="709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570" w:rsidRDefault="00C95570">
      <w:r>
        <w:separator/>
      </w:r>
    </w:p>
  </w:endnote>
  <w:endnote w:type="continuationSeparator" w:id="0">
    <w:p w:rsidR="00C95570" w:rsidRDefault="00C95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18" w:rsidRPr="000D1418" w:rsidRDefault="000D1418" w:rsidP="001F14D8">
    <w:pPr>
      <w:pStyle w:val="Altbilgi"/>
      <w:jc w:val="center"/>
      <w:rPr>
        <w:sz w:val="20"/>
      </w:rPr>
    </w:pPr>
    <w:r>
      <w:rPr>
        <w:sz w:val="20"/>
      </w:rPr>
      <w:tab/>
      <w:t xml:space="preserve">                                               </w:t>
    </w:r>
    <w:r w:rsidR="00BF24C0">
      <w:rPr>
        <w:sz w:val="20"/>
      </w:rPr>
      <w:t xml:space="preserve">                           </w:t>
    </w:r>
    <w:r>
      <w:rPr>
        <w:sz w:val="20"/>
      </w:rPr>
      <w:t xml:space="preserve">                                </w:t>
    </w:r>
    <w:r w:rsidR="00BF24C0">
      <w:rPr>
        <w:sz w:val="20"/>
      </w:rPr>
      <w:t xml:space="preserve">   </w:t>
    </w:r>
    <w:r>
      <w:rPr>
        <w:sz w:val="20"/>
      </w:rPr>
      <w:t xml:space="preserve">  </w:t>
    </w:r>
  </w:p>
  <w:p w:rsidR="000D1418" w:rsidRDefault="000D141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570" w:rsidRDefault="00C95570">
      <w:r>
        <w:separator/>
      </w:r>
    </w:p>
  </w:footnote>
  <w:footnote w:type="continuationSeparator" w:id="0">
    <w:p w:rsidR="00C95570" w:rsidRDefault="00C955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C95570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5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stbilgi"/>
    </w:pPr>
  </w:p>
  <w:p w:rsidR="004F1FDD" w:rsidRDefault="00C95570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6" o:spid="_x0000_s2051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C95570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4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34B"/>
    <w:multiLevelType w:val="hybridMultilevel"/>
    <w:tmpl w:val="9B68784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3B5E"/>
    <w:multiLevelType w:val="hybridMultilevel"/>
    <w:tmpl w:val="BBDED9E0"/>
    <w:lvl w:ilvl="0" w:tplc="0EC6088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636A4"/>
    <w:multiLevelType w:val="hybridMultilevel"/>
    <w:tmpl w:val="E2F20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0F0E"/>
    <w:multiLevelType w:val="hybridMultilevel"/>
    <w:tmpl w:val="5E1480AA"/>
    <w:lvl w:ilvl="0" w:tplc="46C6A71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05133"/>
    <w:multiLevelType w:val="hybridMultilevel"/>
    <w:tmpl w:val="D952B6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A2DF3"/>
    <w:multiLevelType w:val="hybridMultilevel"/>
    <w:tmpl w:val="8AE86B76"/>
    <w:lvl w:ilvl="0" w:tplc="B158FA9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8E7013"/>
    <w:multiLevelType w:val="hybridMultilevel"/>
    <w:tmpl w:val="BAE4663C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D2038E"/>
    <w:multiLevelType w:val="hybridMultilevel"/>
    <w:tmpl w:val="FD987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AD"/>
    <w:rsid w:val="00075E39"/>
    <w:rsid w:val="00083356"/>
    <w:rsid w:val="0008701B"/>
    <w:rsid w:val="000D1418"/>
    <w:rsid w:val="000E2C36"/>
    <w:rsid w:val="00102BF9"/>
    <w:rsid w:val="0011095E"/>
    <w:rsid w:val="00142692"/>
    <w:rsid w:val="0017163B"/>
    <w:rsid w:val="001A0C61"/>
    <w:rsid w:val="001A0CB3"/>
    <w:rsid w:val="001F14D8"/>
    <w:rsid w:val="00216C13"/>
    <w:rsid w:val="00220F3E"/>
    <w:rsid w:val="002C65FD"/>
    <w:rsid w:val="002D6D62"/>
    <w:rsid w:val="002E13B4"/>
    <w:rsid w:val="002E7BAE"/>
    <w:rsid w:val="003200C8"/>
    <w:rsid w:val="0032148D"/>
    <w:rsid w:val="003A5A42"/>
    <w:rsid w:val="003B50BE"/>
    <w:rsid w:val="003C3C5C"/>
    <w:rsid w:val="003E01E5"/>
    <w:rsid w:val="00422695"/>
    <w:rsid w:val="00426794"/>
    <w:rsid w:val="004A69C2"/>
    <w:rsid w:val="004D0D94"/>
    <w:rsid w:val="004F1FDD"/>
    <w:rsid w:val="004F670A"/>
    <w:rsid w:val="00500F27"/>
    <w:rsid w:val="00503592"/>
    <w:rsid w:val="00520034"/>
    <w:rsid w:val="005343D4"/>
    <w:rsid w:val="005771EE"/>
    <w:rsid w:val="00584F5C"/>
    <w:rsid w:val="00591B0D"/>
    <w:rsid w:val="005A34A5"/>
    <w:rsid w:val="005A497C"/>
    <w:rsid w:val="005D59BC"/>
    <w:rsid w:val="00620F0F"/>
    <w:rsid w:val="00662647"/>
    <w:rsid w:val="00666E02"/>
    <w:rsid w:val="00697886"/>
    <w:rsid w:val="006A4739"/>
    <w:rsid w:val="006A5332"/>
    <w:rsid w:val="006B40A6"/>
    <w:rsid w:val="006B78C3"/>
    <w:rsid w:val="006C45FA"/>
    <w:rsid w:val="006D3B09"/>
    <w:rsid w:val="006D7422"/>
    <w:rsid w:val="006E6641"/>
    <w:rsid w:val="006F5CB0"/>
    <w:rsid w:val="0074522B"/>
    <w:rsid w:val="00747AAD"/>
    <w:rsid w:val="00771D42"/>
    <w:rsid w:val="007B3228"/>
    <w:rsid w:val="007F3F5B"/>
    <w:rsid w:val="008050A0"/>
    <w:rsid w:val="00805E5D"/>
    <w:rsid w:val="0081429C"/>
    <w:rsid w:val="0082259A"/>
    <w:rsid w:val="00870F5D"/>
    <w:rsid w:val="00874441"/>
    <w:rsid w:val="00875FA5"/>
    <w:rsid w:val="008909EE"/>
    <w:rsid w:val="008F540D"/>
    <w:rsid w:val="00932588"/>
    <w:rsid w:val="00983A0D"/>
    <w:rsid w:val="00A05DBB"/>
    <w:rsid w:val="00A06202"/>
    <w:rsid w:val="00AB5B96"/>
    <w:rsid w:val="00AC7C4C"/>
    <w:rsid w:val="00AF7F58"/>
    <w:rsid w:val="00B16799"/>
    <w:rsid w:val="00B274D8"/>
    <w:rsid w:val="00B9619F"/>
    <w:rsid w:val="00BA3D1B"/>
    <w:rsid w:val="00BA4E5E"/>
    <w:rsid w:val="00BC13E4"/>
    <w:rsid w:val="00BE2C0C"/>
    <w:rsid w:val="00BF24C0"/>
    <w:rsid w:val="00C10C9B"/>
    <w:rsid w:val="00C210C3"/>
    <w:rsid w:val="00C2550A"/>
    <w:rsid w:val="00C4277C"/>
    <w:rsid w:val="00C524FA"/>
    <w:rsid w:val="00C57772"/>
    <w:rsid w:val="00C95570"/>
    <w:rsid w:val="00CE00EC"/>
    <w:rsid w:val="00D032FE"/>
    <w:rsid w:val="00D051BC"/>
    <w:rsid w:val="00D05DF1"/>
    <w:rsid w:val="00D66D0C"/>
    <w:rsid w:val="00E145E7"/>
    <w:rsid w:val="00E47C71"/>
    <w:rsid w:val="00E65446"/>
    <w:rsid w:val="00E80E7A"/>
    <w:rsid w:val="00E856EC"/>
    <w:rsid w:val="00EA5667"/>
    <w:rsid w:val="00EB7E43"/>
    <w:rsid w:val="00EC5214"/>
    <w:rsid w:val="00F024AB"/>
    <w:rsid w:val="00F12B5D"/>
    <w:rsid w:val="00F411E7"/>
    <w:rsid w:val="00F671F4"/>
    <w:rsid w:val="00F8082A"/>
    <w:rsid w:val="00FB69AF"/>
    <w:rsid w:val="00FB75A0"/>
    <w:rsid w:val="00FB7A9E"/>
    <w:rsid w:val="00FD0B4A"/>
    <w:rsid w:val="00FD6F94"/>
    <w:rsid w:val="00FE6EB2"/>
    <w:rsid w:val="00FE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3E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CE00E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CE00EC"/>
    <w:rPr>
      <w:sz w:val="24"/>
      <w:szCs w:val="24"/>
    </w:rPr>
  </w:style>
  <w:style w:type="paragraph" w:styleId="Altbilgi">
    <w:name w:val="footer"/>
    <w:basedOn w:val="Normal"/>
    <w:link w:val="AltbilgiChar"/>
    <w:rsid w:val="00CE00E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CE00EC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0B4A"/>
    <w:pPr>
      <w:ind w:left="708"/>
    </w:pPr>
  </w:style>
  <w:style w:type="paragraph" w:styleId="BalonMetni">
    <w:name w:val="Balloon Text"/>
    <w:basedOn w:val="Normal"/>
    <w:link w:val="BalonMetniChar"/>
    <w:semiHidden/>
    <w:unhideWhenUsed/>
    <w:rsid w:val="00F8082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F80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3E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CE00E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CE00EC"/>
    <w:rPr>
      <w:sz w:val="24"/>
      <w:szCs w:val="24"/>
    </w:rPr>
  </w:style>
  <w:style w:type="paragraph" w:styleId="Altbilgi">
    <w:name w:val="footer"/>
    <w:basedOn w:val="Normal"/>
    <w:link w:val="AltbilgiChar"/>
    <w:rsid w:val="00CE00E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CE00EC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0B4A"/>
    <w:pPr>
      <w:ind w:left="708"/>
    </w:pPr>
  </w:style>
  <w:style w:type="paragraph" w:styleId="BalonMetni">
    <w:name w:val="Balloon Text"/>
    <w:basedOn w:val="Normal"/>
    <w:link w:val="BalonMetniChar"/>
    <w:semiHidden/>
    <w:unhideWhenUsed/>
    <w:rsid w:val="00F8082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F80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PER\Desktop\Mobilya%20mod&#252;l\mobilya%20s&#305;nav%201d-1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mobilya sınav 1d-1s.dot</Template>
  <TotalTime>0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2018-11-04T19:11:00Z</dcterms:created>
  <dcterms:modified xsi:type="dcterms:W3CDTF">2018-11-04T19:29:00Z</dcterms:modified>
</cp:coreProperties>
</file>